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8AF65" w14:textId="77777777" w:rsidR="00BC2CC5" w:rsidRDefault="00C5072F">
      <w:r>
        <w:rPr>
          <w:noProof/>
        </w:rPr>
        <w:drawing>
          <wp:inline distT="0" distB="0" distL="0" distR="0" wp14:anchorId="53F94F76" wp14:editId="1E6A540F">
            <wp:extent cx="6088440" cy="8323243"/>
            <wp:effectExtent l="0" t="0" r="7560" b="1607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8440" cy="832324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77D8DA7" w14:textId="77777777" w:rsidR="00BC2CC5" w:rsidRDefault="00BC2CC5"/>
    <w:p w14:paraId="26B04950" w14:textId="77777777" w:rsidR="00BC2CC5" w:rsidRDefault="00C5072F">
      <w:r>
        <w:rPr>
          <w:noProof/>
        </w:rPr>
        <w:lastRenderedPageBreak/>
        <w:drawing>
          <wp:inline distT="0" distB="0" distL="0" distR="0" wp14:anchorId="70279664" wp14:editId="39C17D74">
            <wp:extent cx="6352108" cy="5126876"/>
            <wp:effectExtent l="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52108" cy="51268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BC2CC5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C2500" w14:textId="77777777" w:rsidR="00000000" w:rsidRDefault="00C5072F">
      <w:pPr>
        <w:spacing w:after="0" w:line="240" w:lineRule="auto"/>
      </w:pPr>
      <w:r>
        <w:separator/>
      </w:r>
    </w:p>
  </w:endnote>
  <w:endnote w:type="continuationSeparator" w:id="0">
    <w:p w14:paraId="3D2EEABE" w14:textId="77777777" w:rsidR="00000000" w:rsidRDefault="00C5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F6A02F" w14:textId="77777777" w:rsidR="00000000" w:rsidRDefault="00C507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F3EBF2" w14:textId="77777777" w:rsidR="00000000" w:rsidRDefault="00C507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C2CC5"/>
    <w:rsid w:val="00BC2CC5"/>
    <w:rsid w:val="00C5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F394D"/>
  <w15:docId w15:val="{00D6E850-278E-4A97-9CA9-67C9E16F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dc:description/>
  <cp:lastModifiedBy>Delyth WOODHOUSE</cp:lastModifiedBy>
  <cp:revision>2</cp:revision>
  <dcterms:created xsi:type="dcterms:W3CDTF">2021-01-14T16:49:00Z</dcterms:created>
  <dcterms:modified xsi:type="dcterms:W3CDTF">2021-01-14T16:49:00Z</dcterms:modified>
</cp:coreProperties>
</file>