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1B2ABD" w14:paraId="7F9B279A" w14:textId="77777777" w:rsidTr="001B2ABD">
        <w:trPr>
          <w:trHeight w:val="4410"/>
        </w:trPr>
        <w:tc>
          <w:tcPr>
            <w:tcW w:w="3600" w:type="dxa"/>
            <w:vAlign w:val="bottom"/>
          </w:tcPr>
          <w:p w14:paraId="2436C835" w14:textId="1F56F3C8" w:rsidR="001B2ABD" w:rsidRDefault="00C109A8" w:rsidP="001B2ABD">
            <w:pPr>
              <w:tabs>
                <w:tab w:val="left" w:pos="990"/>
              </w:tabs>
              <w:jc w:val="center"/>
            </w:pPr>
            <w:r>
              <w:rPr>
                <w:noProof/>
              </w:rPr>
              <w:drawing>
                <wp:inline distT="0" distB="0" distL="0" distR="0" wp14:anchorId="65D2FE72" wp14:editId="1F2A8DBE">
                  <wp:extent cx="2164715" cy="2524889"/>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16171" cy="2584906"/>
                          </a:xfrm>
                          <a:prstGeom prst="rect">
                            <a:avLst/>
                          </a:prstGeom>
                        </pic:spPr>
                      </pic:pic>
                    </a:graphicData>
                  </a:graphic>
                </wp:inline>
              </w:drawing>
            </w:r>
          </w:p>
        </w:tc>
        <w:tc>
          <w:tcPr>
            <w:tcW w:w="720" w:type="dxa"/>
          </w:tcPr>
          <w:p w14:paraId="64AB6BE6" w14:textId="77777777" w:rsidR="001B2ABD" w:rsidRDefault="001B2ABD" w:rsidP="000C45FF">
            <w:pPr>
              <w:tabs>
                <w:tab w:val="left" w:pos="990"/>
              </w:tabs>
            </w:pPr>
          </w:p>
        </w:tc>
        <w:tc>
          <w:tcPr>
            <w:tcW w:w="6470" w:type="dxa"/>
            <w:vAlign w:val="bottom"/>
          </w:tcPr>
          <w:p w14:paraId="1F573DCF" w14:textId="58D746D1" w:rsidR="001B2ABD" w:rsidRDefault="00C109A8" w:rsidP="001B2ABD">
            <w:pPr>
              <w:pStyle w:val="Title"/>
            </w:pPr>
            <w:r>
              <w:t>Huberht taylor hudson</w:t>
            </w:r>
          </w:p>
          <w:p w14:paraId="70EAED36" w14:textId="3E8C8139" w:rsidR="001B2ABD" w:rsidRDefault="00C109A8" w:rsidP="001B2ABD">
            <w:pPr>
              <w:pStyle w:val="Subtitle"/>
            </w:pPr>
            <w:r w:rsidRPr="003E4D25">
              <w:rPr>
                <w:spacing w:val="0"/>
                <w:w w:val="57"/>
              </w:rPr>
              <w:t>Chief Navigation Office</w:t>
            </w:r>
            <w:r w:rsidRPr="003E4D25">
              <w:rPr>
                <w:spacing w:val="13"/>
                <w:w w:val="57"/>
              </w:rPr>
              <w:t>r</w:t>
            </w:r>
          </w:p>
        </w:tc>
      </w:tr>
      <w:tr w:rsidR="001B2ABD" w14:paraId="4255DA29" w14:textId="77777777" w:rsidTr="001B2ABD">
        <w:tc>
          <w:tcPr>
            <w:tcW w:w="3600" w:type="dxa"/>
          </w:tcPr>
          <w:sdt>
            <w:sdtPr>
              <w:id w:val="-1711873194"/>
              <w:placeholder>
                <w:docPart w:val="DD8A150A96E54971BB30962CA166B9B5"/>
              </w:placeholder>
              <w:temporary/>
              <w:showingPlcHdr/>
              <w15:appearance w15:val="hidden"/>
            </w:sdtPr>
            <w:sdtEndPr/>
            <w:sdtContent>
              <w:p w14:paraId="7E4B29DD" w14:textId="77777777" w:rsidR="001B2ABD" w:rsidRDefault="00036450" w:rsidP="00036450">
                <w:pPr>
                  <w:pStyle w:val="Heading3"/>
                </w:pPr>
                <w:r w:rsidRPr="00D5459D">
                  <w:t>Profile</w:t>
                </w:r>
              </w:p>
            </w:sdtContent>
          </w:sdt>
          <w:p w14:paraId="210EF406" w14:textId="3E3BD79F" w:rsidR="00036450" w:rsidRDefault="008F75D9" w:rsidP="00036450">
            <w:r>
              <w:t xml:space="preserve">As a Second Navigational Officer I am responsible for performing vessel navigation of the ship. I am a highly motivated responsible person who has excellent leadership </w:t>
            </w:r>
            <w:r w:rsidR="002C3ED0">
              <w:t xml:space="preserve">and communications skills, I can lead as well as follow orders. As the sole navigation </w:t>
            </w:r>
            <w:r w:rsidR="003E4D25">
              <w:t>officer,</w:t>
            </w:r>
            <w:r w:rsidR="002C3ED0">
              <w:t xml:space="preserve"> I need to learn quickly and be able to solve problems and communicate the resolve to the appropriate people keeping the safety of everyone aboard at the forefront of my mind.</w:t>
            </w:r>
          </w:p>
          <w:sdt>
            <w:sdtPr>
              <w:id w:val="-1954003311"/>
              <w:placeholder>
                <w:docPart w:val="F98027CE65CA41C7AEBB0B783FABF50B"/>
              </w:placeholder>
              <w:temporary/>
              <w:showingPlcHdr/>
              <w15:appearance w15:val="hidden"/>
            </w:sdtPr>
            <w:sdtEndPr/>
            <w:sdtContent>
              <w:p w14:paraId="55B44153" w14:textId="77777777" w:rsidR="00036450" w:rsidRPr="00CB0055" w:rsidRDefault="00CB0055" w:rsidP="00CB0055">
                <w:pPr>
                  <w:pStyle w:val="Heading3"/>
                </w:pPr>
                <w:r w:rsidRPr="00CB0055">
                  <w:t>Contact</w:t>
                </w:r>
              </w:p>
            </w:sdtContent>
          </w:sdt>
          <w:sdt>
            <w:sdtPr>
              <w:id w:val="1111563247"/>
              <w:placeholder>
                <w:docPart w:val="855765A98FE643708A85F833B385FF3E"/>
              </w:placeholder>
              <w:temporary/>
              <w:showingPlcHdr/>
              <w15:appearance w15:val="hidden"/>
            </w:sdtPr>
            <w:sdtEndPr/>
            <w:sdtContent>
              <w:p w14:paraId="7F3B015D" w14:textId="77777777" w:rsidR="004D3011" w:rsidRDefault="004D3011" w:rsidP="004D3011">
                <w:r w:rsidRPr="004D3011">
                  <w:t>PHONE:</w:t>
                </w:r>
              </w:p>
            </w:sdtContent>
          </w:sdt>
          <w:p w14:paraId="15B0426D" w14:textId="7B2E14A9" w:rsidR="004D3011" w:rsidRDefault="00C109A8" w:rsidP="004D3011">
            <w:r>
              <w:t>0800001066</w:t>
            </w:r>
          </w:p>
          <w:p w14:paraId="7A5EF59F" w14:textId="77777777" w:rsidR="004D3011" w:rsidRDefault="004D3011" w:rsidP="004D3011"/>
          <w:p w14:paraId="2801DC29" w14:textId="0157D0D7" w:rsidR="004D3011" w:rsidRDefault="00C109A8" w:rsidP="004D3011">
            <w:proofErr w:type="gramStart"/>
            <w:r>
              <w:t>Email:penguincatcher@iceberg.com</w:t>
            </w:r>
            <w:proofErr w:type="gramEnd"/>
          </w:p>
          <w:p w14:paraId="798AD619" w14:textId="4B4948C3" w:rsidR="004D3011" w:rsidRPr="004D3011" w:rsidRDefault="004D3011" w:rsidP="008F75D9"/>
        </w:tc>
        <w:tc>
          <w:tcPr>
            <w:tcW w:w="720" w:type="dxa"/>
          </w:tcPr>
          <w:p w14:paraId="5E447770" w14:textId="77777777" w:rsidR="001B2ABD" w:rsidRDefault="001B2ABD" w:rsidP="000C45FF">
            <w:pPr>
              <w:tabs>
                <w:tab w:val="left" w:pos="990"/>
              </w:tabs>
            </w:pPr>
          </w:p>
        </w:tc>
        <w:tc>
          <w:tcPr>
            <w:tcW w:w="6470" w:type="dxa"/>
          </w:tcPr>
          <w:sdt>
            <w:sdtPr>
              <w:id w:val="1049110328"/>
              <w:placeholder>
                <w:docPart w:val="76F25633154747778F07FEA369FE4C11"/>
              </w:placeholder>
              <w:temporary/>
              <w:showingPlcHdr/>
              <w15:appearance w15:val="hidden"/>
            </w:sdtPr>
            <w:sdtEndPr/>
            <w:sdtContent>
              <w:p w14:paraId="03A6F55C" w14:textId="77777777" w:rsidR="001B2ABD" w:rsidRDefault="00E25A26" w:rsidP="00036450">
                <w:pPr>
                  <w:pStyle w:val="Heading2"/>
                </w:pPr>
                <w:r w:rsidRPr="00036450">
                  <w:t>EDUCATION</w:t>
                </w:r>
              </w:p>
            </w:sdtContent>
          </w:sdt>
          <w:p w14:paraId="371F6C97" w14:textId="4578038B" w:rsidR="00036450" w:rsidRPr="00036450" w:rsidRDefault="00C109A8" w:rsidP="00B359E4">
            <w:pPr>
              <w:pStyle w:val="Heading4"/>
            </w:pPr>
            <w:r>
              <w:t xml:space="preserve">West Minster School </w:t>
            </w:r>
            <w:proofErr w:type="gramStart"/>
            <w:r>
              <w:t>For</w:t>
            </w:r>
            <w:proofErr w:type="gramEnd"/>
            <w:r>
              <w:t xml:space="preserve"> Boys</w:t>
            </w:r>
          </w:p>
          <w:p w14:paraId="4B95B01A" w14:textId="6A5CDB20" w:rsidR="00036450" w:rsidRPr="00B359E4" w:rsidRDefault="00C109A8" w:rsidP="00B359E4">
            <w:pPr>
              <w:pStyle w:val="Date"/>
            </w:pPr>
            <w:r>
              <w:t>September 1890</w:t>
            </w:r>
            <w:r w:rsidR="00036450" w:rsidRPr="00B359E4">
              <w:t xml:space="preserve"> </w:t>
            </w:r>
            <w:r>
              <w:t>–</w:t>
            </w:r>
            <w:r w:rsidR="00036450" w:rsidRPr="00B359E4">
              <w:t xml:space="preserve"> </w:t>
            </w:r>
            <w:r>
              <w:t>September 1898</w:t>
            </w:r>
          </w:p>
          <w:p w14:paraId="4891A7B7" w14:textId="3CFAF767" w:rsidR="004D3011" w:rsidRDefault="004D3011" w:rsidP="00036450"/>
          <w:p w14:paraId="16DC0242" w14:textId="77777777" w:rsidR="00036450" w:rsidRDefault="00036450" w:rsidP="00036450"/>
          <w:p w14:paraId="114F4B3D" w14:textId="2E7759E8" w:rsidR="00036450" w:rsidRPr="00B359E4" w:rsidRDefault="00BA7C2A" w:rsidP="00B359E4">
            <w:pPr>
              <w:pStyle w:val="Heading4"/>
            </w:pPr>
            <w:r>
              <w:t xml:space="preserve">London Nautical School </w:t>
            </w:r>
            <w:proofErr w:type="gramStart"/>
            <w:r>
              <w:t>For</w:t>
            </w:r>
            <w:proofErr w:type="gramEnd"/>
            <w:r>
              <w:t xml:space="preserve"> Boys</w:t>
            </w:r>
          </w:p>
          <w:p w14:paraId="2A060B8C" w14:textId="0A1949F1" w:rsidR="00036450" w:rsidRPr="00B359E4" w:rsidRDefault="00BA7C2A" w:rsidP="00B359E4">
            <w:pPr>
              <w:pStyle w:val="Date"/>
            </w:pPr>
            <w:r>
              <w:t>September 1898</w:t>
            </w:r>
            <w:r w:rsidR="00036450" w:rsidRPr="00B359E4">
              <w:t xml:space="preserve"> </w:t>
            </w:r>
            <w:r>
              <w:t>–</w:t>
            </w:r>
            <w:r w:rsidR="00036450" w:rsidRPr="00B359E4">
              <w:t xml:space="preserve"> </w:t>
            </w:r>
            <w:r>
              <w:t>September 1902</w:t>
            </w:r>
          </w:p>
          <w:sdt>
            <w:sdtPr>
              <w:id w:val="1001553383"/>
              <w:placeholder>
                <w:docPart w:val="F5B8A0F36AA44B33BD034BD8593AA758"/>
              </w:placeholder>
              <w:temporary/>
              <w:showingPlcHdr/>
              <w15:appearance w15:val="hidden"/>
            </w:sdtPr>
            <w:sdtEndPr/>
            <w:sdtContent>
              <w:p w14:paraId="253A720A" w14:textId="77777777" w:rsidR="00036450" w:rsidRDefault="00036450" w:rsidP="00036450">
                <w:pPr>
                  <w:pStyle w:val="Heading2"/>
                </w:pPr>
                <w:r w:rsidRPr="00036450">
                  <w:t>WORK EXPERIENCE</w:t>
                </w:r>
              </w:p>
            </w:sdtContent>
          </w:sdt>
          <w:p w14:paraId="4E35A6C6" w14:textId="7DA29117" w:rsidR="00036450" w:rsidRDefault="00BA7C2A" w:rsidP="00B359E4">
            <w:pPr>
              <w:pStyle w:val="Heading4"/>
              <w:rPr>
                <w:bCs/>
              </w:rPr>
            </w:pPr>
            <w:r>
              <w:t xml:space="preserve">Royal </w:t>
            </w:r>
            <w:proofErr w:type="gramStart"/>
            <w:r>
              <w:t>Navy</w:t>
            </w:r>
            <w:r w:rsidR="00036450">
              <w:t xml:space="preserve"> </w:t>
            </w:r>
            <w:r w:rsidR="00036450" w:rsidRPr="00036450">
              <w:t xml:space="preserve"> </w:t>
            </w:r>
            <w:r>
              <w:t>Deck</w:t>
            </w:r>
            <w:proofErr w:type="gramEnd"/>
            <w:r>
              <w:t xml:space="preserve"> Cadet</w:t>
            </w:r>
          </w:p>
          <w:p w14:paraId="2849EFC1" w14:textId="6A6952FB" w:rsidR="00036450" w:rsidRDefault="00BA7C2A" w:rsidP="00BA7C2A">
            <w:pPr>
              <w:pStyle w:val="Date"/>
            </w:pPr>
            <w:r>
              <w:t>September 1902</w:t>
            </w:r>
            <w:r w:rsidR="00036450" w:rsidRPr="00036450">
              <w:t>–</w:t>
            </w:r>
            <w:r>
              <w:t>October 1907</w:t>
            </w:r>
          </w:p>
          <w:p w14:paraId="65A1612A" w14:textId="7B197D5E" w:rsidR="00BA7C2A" w:rsidRDefault="00BA7C2A" w:rsidP="00BA7C2A"/>
          <w:p w14:paraId="1BEB7BAF" w14:textId="28D20E5A" w:rsidR="00BA7C2A" w:rsidRPr="00BA7C2A" w:rsidRDefault="00BA7C2A" w:rsidP="00BA7C2A">
            <w:r>
              <w:t xml:space="preserve">As a Deck Cadet I assisted in the </w:t>
            </w:r>
            <w:proofErr w:type="gramStart"/>
            <w:r>
              <w:t>day to day</w:t>
            </w:r>
            <w:proofErr w:type="gramEnd"/>
            <w:r>
              <w:t xml:space="preserve"> operations and maintenance of the ship. I helped with preparations prior to departure also navigation, </w:t>
            </w:r>
            <w:proofErr w:type="gramStart"/>
            <w:r>
              <w:t>safety</w:t>
            </w:r>
            <w:proofErr w:type="gramEnd"/>
            <w:r>
              <w:t xml:space="preserve"> and maintenance duties whilst at sea.</w:t>
            </w:r>
          </w:p>
          <w:p w14:paraId="377F9774" w14:textId="77777777" w:rsidR="004D3011" w:rsidRDefault="004D3011" w:rsidP="00036450"/>
          <w:p w14:paraId="34E21CE6" w14:textId="46040313" w:rsidR="004D3011" w:rsidRPr="004D3011" w:rsidRDefault="00BA7C2A" w:rsidP="00B359E4">
            <w:pPr>
              <w:pStyle w:val="Heading4"/>
              <w:rPr>
                <w:bCs/>
              </w:rPr>
            </w:pPr>
            <w:r>
              <w:t xml:space="preserve">Royal </w:t>
            </w:r>
            <w:proofErr w:type="gramStart"/>
            <w:r>
              <w:t>Navy</w:t>
            </w:r>
            <w:r w:rsidR="004D3011" w:rsidRPr="004D3011">
              <w:t xml:space="preserve">  </w:t>
            </w:r>
            <w:r>
              <w:t>Third</w:t>
            </w:r>
            <w:proofErr w:type="gramEnd"/>
            <w:r>
              <w:t xml:space="preserve"> Navigation Officer</w:t>
            </w:r>
          </w:p>
          <w:p w14:paraId="617B82A3" w14:textId="4BAF2163" w:rsidR="004D3011" w:rsidRPr="004D3011" w:rsidRDefault="00BA7C2A" w:rsidP="00B359E4">
            <w:pPr>
              <w:pStyle w:val="Date"/>
            </w:pPr>
            <w:r>
              <w:t>October 1907</w:t>
            </w:r>
            <w:r w:rsidR="004D3011" w:rsidRPr="004D3011">
              <w:t>–</w:t>
            </w:r>
            <w:r>
              <w:t>June 1911</w:t>
            </w:r>
          </w:p>
          <w:p w14:paraId="5A4F944F" w14:textId="12C4D023" w:rsidR="004D3011" w:rsidRPr="004D3011" w:rsidRDefault="00036450" w:rsidP="004D3011">
            <w:r w:rsidRPr="004D3011">
              <w:t xml:space="preserve"> </w:t>
            </w:r>
            <w:r w:rsidR="00014C39">
              <w:t>As the Third Navigation Officer I was forth in command and was a fully licensed member on deck of a naval ship. I reported directly to the officer of the watch I also acted as a co-navigator and during the day the role of officer of the watch.</w:t>
            </w:r>
          </w:p>
          <w:p w14:paraId="39F98686" w14:textId="77777777" w:rsidR="004D3011" w:rsidRDefault="004D3011" w:rsidP="00036450"/>
          <w:p w14:paraId="34AA84C4" w14:textId="6A975F37" w:rsidR="004D3011" w:rsidRPr="004D3011" w:rsidRDefault="00014C39" w:rsidP="00B359E4">
            <w:pPr>
              <w:pStyle w:val="Heading4"/>
              <w:rPr>
                <w:bCs/>
              </w:rPr>
            </w:pPr>
            <w:r>
              <w:t xml:space="preserve">Royal </w:t>
            </w:r>
            <w:proofErr w:type="gramStart"/>
            <w:r>
              <w:t>Navy</w:t>
            </w:r>
            <w:r w:rsidR="004D3011" w:rsidRPr="004D3011">
              <w:t xml:space="preserve">  </w:t>
            </w:r>
            <w:r>
              <w:t>Second</w:t>
            </w:r>
            <w:proofErr w:type="gramEnd"/>
            <w:r>
              <w:t xml:space="preserve"> Navigation Officer</w:t>
            </w:r>
          </w:p>
          <w:p w14:paraId="0CB434FD" w14:textId="67AF1A0C" w:rsidR="004D3011" w:rsidRPr="004D3011" w:rsidRDefault="00014C39" w:rsidP="00B359E4">
            <w:pPr>
              <w:pStyle w:val="Date"/>
            </w:pPr>
            <w:r>
              <w:t>June 1911</w:t>
            </w:r>
            <w:r w:rsidR="004D3011" w:rsidRPr="004D3011">
              <w:t>–</w:t>
            </w:r>
            <w:r>
              <w:t>January 1917</w:t>
            </w:r>
          </w:p>
          <w:p w14:paraId="786182F5" w14:textId="06F9936A" w:rsidR="004D3011" w:rsidRPr="004D3011" w:rsidRDefault="00036450" w:rsidP="004D3011">
            <w:r w:rsidRPr="004D3011">
              <w:t xml:space="preserve"> </w:t>
            </w:r>
            <w:r w:rsidR="00014C39">
              <w:t>As the Second Navigation Officer I acted as an understudy to the First Officer. I was solely responsible for the navigation of the ship and keeping charts and publications up to date. Other duties included monitoring the navigation and radio equipment. Also undertaking bridge watches when at sea.</w:t>
            </w:r>
          </w:p>
          <w:p w14:paraId="6B088EA9" w14:textId="3EDBE55A" w:rsidR="008F75D9" w:rsidRPr="008F75D9" w:rsidRDefault="008F75D9" w:rsidP="008F75D9">
            <w:pPr>
              <w:pStyle w:val="Heading2"/>
            </w:pPr>
            <w:r>
              <w:t>Skills</w:t>
            </w:r>
          </w:p>
        </w:tc>
      </w:tr>
    </w:tbl>
    <w:p w14:paraId="729F3EF8" w14:textId="4B6865BC" w:rsidR="0043117B" w:rsidRDefault="0091641F" w:rsidP="000C45FF">
      <w:pPr>
        <w:tabs>
          <w:tab w:val="left" w:pos="990"/>
        </w:tabs>
      </w:pPr>
    </w:p>
    <w:p w14:paraId="23B5FF2E" w14:textId="77777777" w:rsidR="008F75D9" w:rsidRDefault="008F75D9" w:rsidP="008F75D9">
      <w:pPr>
        <w:jc w:val="right"/>
      </w:pPr>
      <w:r>
        <w:t>Leadership Skills</w:t>
      </w:r>
    </w:p>
    <w:p w14:paraId="180B5377" w14:textId="77777777" w:rsidR="008F75D9" w:rsidRDefault="008F75D9" w:rsidP="008F75D9">
      <w:pPr>
        <w:jc w:val="right"/>
      </w:pPr>
      <w:r>
        <w:t>Communications Expert</w:t>
      </w:r>
    </w:p>
    <w:p w14:paraId="058DC836" w14:textId="77777777" w:rsidR="008F75D9" w:rsidRDefault="008F75D9" w:rsidP="008F75D9">
      <w:pPr>
        <w:jc w:val="right"/>
      </w:pPr>
      <w:r>
        <w:t>Creative Thinking</w:t>
      </w:r>
    </w:p>
    <w:p w14:paraId="2B467A23" w14:textId="77777777" w:rsidR="008F75D9" w:rsidRDefault="008F75D9" w:rsidP="008F75D9">
      <w:pPr>
        <w:jc w:val="right"/>
      </w:pPr>
      <w:r>
        <w:t xml:space="preserve">Ability to learn </w:t>
      </w:r>
      <w:proofErr w:type="gramStart"/>
      <w:r>
        <w:t>quickly</w:t>
      </w:r>
      <w:proofErr w:type="gramEnd"/>
    </w:p>
    <w:p w14:paraId="49C8653C" w14:textId="77777777" w:rsidR="008F75D9" w:rsidRDefault="008F75D9" w:rsidP="008F75D9">
      <w:pPr>
        <w:jc w:val="right"/>
      </w:pPr>
      <w:r>
        <w:t>Creative problem solving</w:t>
      </w:r>
    </w:p>
    <w:p w14:paraId="27E08471" w14:textId="77777777" w:rsidR="008F75D9" w:rsidRDefault="008F75D9" w:rsidP="008F75D9">
      <w:pPr>
        <w:jc w:val="right"/>
      </w:pPr>
      <w:r>
        <w:t>Work to deadlines</w:t>
      </w:r>
    </w:p>
    <w:p w14:paraId="6B45AE20" w14:textId="77777777" w:rsidR="008F75D9" w:rsidRPr="008F75D9" w:rsidRDefault="008F75D9" w:rsidP="008F75D9">
      <w:pPr>
        <w:jc w:val="right"/>
      </w:pPr>
      <w:r>
        <w:t>Work within a team</w:t>
      </w:r>
    </w:p>
    <w:p w14:paraId="7F13BD94" w14:textId="335CC044" w:rsidR="008F75D9" w:rsidRDefault="008F75D9" w:rsidP="008F75D9">
      <w:pPr>
        <w:jc w:val="center"/>
      </w:pPr>
    </w:p>
    <w:p w14:paraId="03874393" w14:textId="3A0A9954" w:rsidR="008F75D9" w:rsidRPr="008F75D9" w:rsidRDefault="008F75D9" w:rsidP="008F75D9">
      <w:pPr>
        <w:jc w:val="right"/>
      </w:pPr>
      <w:r>
        <w:tab/>
      </w:r>
    </w:p>
    <w:p w14:paraId="0848C0F4" w14:textId="7737FDA5" w:rsidR="008F75D9" w:rsidRPr="008F75D9" w:rsidRDefault="008F75D9" w:rsidP="008F75D9">
      <w:pPr>
        <w:tabs>
          <w:tab w:val="left" w:pos="4890"/>
        </w:tabs>
      </w:pPr>
    </w:p>
    <w:sectPr w:rsidR="008F75D9" w:rsidRPr="008F75D9" w:rsidSect="000C45FF">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F1F84F" w14:textId="77777777" w:rsidR="0091641F" w:rsidRDefault="0091641F" w:rsidP="000C45FF">
      <w:r>
        <w:separator/>
      </w:r>
    </w:p>
  </w:endnote>
  <w:endnote w:type="continuationSeparator" w:id="0">
    <w:p w14:paraId="258CE77E" w14:textId="77777777" w:rsidR="0091641F" w:rsidRDefault="0091641F"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D6F58" w14:textId="77777777" w:rsidR="0091641F" w:rsidRDefault="0091641F" w:rsidP="000C45FF">
      <w:r>
        <w:separator/>
      </w:r>
    </w:p>
  </w:footnote>
  <w:footnote w:type="continuationSeparator" w:id="0">
    <w:p w14:paraId="70385FE5" w14:textId="77777777" w:rsidR="0091641F" w:rsidRDefault="0091641F"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B7613" w14:textId="77777777" w:rsidR="000C45FF" w:rsidRDefault="000C45FF">
    <w:pPr>
      <w:pStyle w:val="Header"/>
    </w:pPr>
    <w:r>
      <w:rPr>
        <w:noProof/>
      </w:rPr>
      <w:drawing>
        <wp:anchor distT="0" distB="0" distL="114300" distR="114300" simplePos="0" relativeHeight="251658240" behindDoc="1" locked="0" layoutInCell="1" allowOverlap="1" wp14:anchorId="7713C60F" wp14:editId="4CA235AB">
          <wp:simplePos x="0" y="0"/>
          <wp:positionH relativeFrom="page">
            <wp:align>center</wp:align>
          </wp:positionH>
          <wp:positionV relativeFrom="page">
            <wp:align>center</wp:align>
          </wp:positionV>
          <wp:extent cx="7260336" cy="9628632"/>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13CAF"/>
    <w:multiLevelType w:val="hybridMultilevel"/>
    <w:tmpl w:val="911E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9434B"/>
    <w:multiLevelType w:val="hybridMultilevel"/>
    <w:tmpl w:val="B0204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4425B1"/>
    <w:multiLevelType w:val="hybridMultilevel"/>
    <w:tmpl w:val="80FA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5A5470"/>
    <w:multiLevelType w:val="hybridMultilevel"/>
    <w:tmpl w:val="2D0E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A8"/>
    <w:rsid w:val="00014C39"/>
    <w:rsid w:val="00036450"/>
    <w:rsid w:val="00094499"/>
    <w:rsid w:val="000C45FF"/>
    <w:rsid w:val="000E3FD1"/>
    <w:rsid w:val="00112054"/>
    <w:rsid w:val="001525E1"/>
    <w:rsid w:val="00180329"/>
    <w:rsid w:val="0019001F"/>
    <w:rsid w:val="001A74A5"/>
    <w:rsid w:val="001B2ABD"/>
    <w:rsid w:val="001E0391"/>
    <w:rsid w:val="001E1759"/>
    <w:rsid w:val="001F1ECC"/>
    <w:rsid w:val="002400EB"/>
    <w:rsid w:val="00256CF7"/>
    <w:rsid w:val="00281FD5"/>
    <w:rsid w:val="002C3ED0"/>
    <w:rsid w:val="0030481B"/>
    <w:rsid w:val="003156FC"/>
    <w:rsid w:val="003254B5"/>
    <w:rsid w:val="0037121F"/>
    <w:rsid w:val="003A6B7D"/>
    <w:rsid w:val="003B06CA"/>
    <w:rsid w:val="003E4D25"/>
    <w:rsid w:val="004071FC"/>
    <w:rsid w:val="00445947"/>
    <w:rsid w:val="004813B3"/>
    <w:rsid w:val="00496591"/>
    <w:rsid w:val="004C63E4"/>
    <w:rsid w:val="004D3011"/>
    <w:rsid w:val="005262AC"/>
    <w:rsid w:val="005E39D5"/>
    <w:rsid w:val="00600670"/>
    <w:rsid w:val="0062123A"/>
    <w:rsid w:val="00646E75"/>
    <w:rsid w:val="006771D0"/>
    <w:rsid w:val="00715FCB"/>
    <w:rsid w:val="00743101"/>
    <w:rsid w:val="007775E1"/>
    <w:rsid w:val="007867A0"/>
    <w:rsid w:val="007927F5"/>
    <w:rsid w:val="00802CA0"/>
    <w:rsid w:val="008F75D9"/>
    <w:rsid w:val="0091641F"/>
    <w:rsid w:val="009260CD"/>
    <w:rsid w:val="00952C25"/>
    <w:rsid w:val="00A2118D"/>
    <w:rsid w:val="00AD76E2"/>
    <w:rsid w:val="00B20152"/>
    <w:rsid w:val="00B359E4"/>
    <w:rsid w:val="00B57D98"/>
    <w:rsid w:val="00B70850"/>
    <w:rsid w:val="00BA7C2A"/>
    <w:rsid w:val="00C066B6"/>
    <w:rsid w:val="00C109A8"/>
    <w:rsid w:val="00C37BA1"/>
    <w:rsid w:val="00C4674C"/>
    <w:rsid w:val="00C506CF"/>
    <w:rsid w:val="00C72BED"/>
    <w:rsid w:val="00C9578B"/>
    <w:rsid w:val="00CB0055"/>
    <w:rsid w:val="00D2522B"/>
    <w:rsid w:val="00D40002"/>
    <w:rsid w:val="00D422DE"/>
    <w:rsid w:val="00D5459D"/>
    <w:rsid w:val="00DA1F4D"/>
    <w:rsid w:val="00DD172A"/>
    <w:rsid w:val="00E25A26"/>
    <w:rsid w:val="00E4381A"/>
    <w:rsid w:val="00E55D74"/>
    <w:rsid w:val="00F60274"/>
    <w:rsid w:val="00F77FB9"/>
    <w:rsid w:val="00FB0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BB20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B359E4"/>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D5459D"/>
    <w:pPr>
      <w:keepNext/>
      <w:keepLines/>
      <w:spacing w:before="240" w:after="120"/>
      <w:outlineLvl w:val="2"/>
    </w:pPr>
    <w:rPr>
      <w:rFonts w:asciiTheme="majorHAnsi" w:eastAsiaTheme="majorEastAsia" w:hAnsiTheme="majorHAnsi" w:cstheme="majorBidi"/>
      <w:b/>
      <w:caps/>
      <w:color w:val="548AB7" w:themeColor="accent1" w:themeShade="BF"/>
      <w:sz w:val="22"/>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D5459D"/>
    <w:rPr>
      <w:rFonts w:asciiTheme="majorHAnsi" w:eastAsiaTheme="majorEastAsia" w:hAnsiTheme="majorHAnsi" w:cstheme="majorBidi"/>
      <w:b/>
      <w:caps/>
      <w:color w:val="548AB7" w:themeColor="accent1" w:themeShade="BF"/>
      <w:sz w:val="22"/>
    </w:rPr>
  </w:style>
  <w:style w:type="character" w:customStyle="1" w:styleId="Heading4Char">
    <w:name w:val="Heading 4 Char"/>
    <w:basedOn w:val="DefaultParagraphFont"/>
    <w:link w:val="Heading4"/>
    <w:uiPriority w:val="9"/>
    <w:rsid w:val="00B359E4"/>
    <w:rPr>
      <w:b/>
      <w:sz w:val="18"/>
      <w:szCs w:val="22"/>
    </w:rPr>
  </w:style>
  <w:style w:type="character" w:styleId="Strong">
    <w:name w:val="Strong"/>
    <w:basedOn w:val="DefaultParagraphFont"/>
    <w:uiPriority w:val="22"/>
    <w:qFormat/>
    <w:rsid w:val="00BA7C2A"/>
    <w:rPr>
      <w:b/>
      <w:bCs/>
    </w:rPr>
  </w:style>
  <w:style w:type="paragraph" w:styleId="ListParagraph">
    <w:name w:val="List Paragraph"/>
    <w:basedOn w:val="Normal"/>
    <w:uiPriority w:val="34"/>
    <w:semiHidden/>
    <w:qFormat/>
    <w:rsid w:val="008F7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cart\AppData\Local\Microsoft\Office\16.0\DTS\en-US%7b3B2A7E0A-421E-4CBC-B1E5-0159645A888C%7d\%7bFB56B677-9A3F-44AE-9D93-DB7CB7905FC2%7dtf0054627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D8A150A96E54971BB30962CA166B9B5"/>
        <w:category>
          <w:name w:val="General"/>
          <w:gallery w:val="placeholder"/>
        </w:category>
        <w:types>
          <w:type w:val="bbPlcHdr"/>
        </w:types>
        <w:behaviors>
          <w:behavior w:val="content"/>
        </w:behaviors>
        <w:guid w:val="{CDF71CED-0E91-432E-8FB6-1CB43A66C5E6}"/>
      </w:docPartPr>
      <w:docPartBody>
        <w:p w:rsidR="00B92402" w:rsidRDefault="0028434D">
          <w:pPr>
            <w:pStyle w:val="DD8A150A96E54971BB30962CA166B9B5"/>
          </w:pPr>
          <w:r w:rsidRPr="00D5459D">
            <w:t>Profile</w:t>
          </w:r>
        </w:p>
      </w:docPartBody>
    </w:docPart>
    <w:docPart>
      <w:docPartPr>
        <w:name w:val="F98027CE65CA41C7AEBB0B783FABF50B"/>
        <w:category>
          <w:name w:val="General"/>
          <w:gallery w:val="placeholder"/>
        </w:category>
        <w:types>
          <w:type w:val="bbPlcHdr"/>
        </w:types>
        <w:behaviors>
          <w:behavior w:val="content"/>
        </w:behaviors>
        <w:guid w:val="{1D61AB54-B91D-4478-B505-C20DE0664FD7}"/>
      </w:docPartPr>
      <w:docPartBody>
        <w:p w:rsidR="00B92402" w:rsidRDefault="0028434D">
          <w:pPr>
            <w:pStyle w:val="F98027CE65CA41C7AEBB0B783FABF50B"/>
          </w:pPr>
          <w:r w:rsidRPr="00CB0055">
            <w:t>Contact</w:t>
          </w:r>
        </w:p>
      </w:docPartBody>
    </w:docPart>
    <w:docPart>
      <w:docPartPr>
        <w:name w:val="855765A98FE643708A85F833B385FF3E"/>
        <w:category>
          <w:name w:val="General"/>
          <w:gallery w:val="placeholder"/>
        </w:category>
        <w:types>
          <w:type w:val="bbPlcHdr"/>
        </w:types>
        <w:behaviors>
          <w:behavior w:val="content"/>
        </w:behaviors>
        <w:guid w:val="{FC7BF5D4-A9B2-464D-BF64-327B836A73DD}"/>
      </w:docPartPr>
      <w:docPartBody>
        <w:p w:rsidR="00B92402" w:rsidRDefault="0028434D">
          <w:pPr>
            <w:pStyle w:val="855765A98FE643708A85F833B385FF3E"/>
          </w:pPr>
          <w:r w:rsidRPr="004D3011">
            <w:t>PHONE:</w:t>
          </w:r>
        </w:p>
      </w:docPartBody>
    </w:docPart>
    <w:docPart>
      <w:docPartPr>
        <w:name w:val="76F25633154747778F07FEA369FE4C11"/>
        <w:category>
          <w:name w:val="General"/>
          <w:gallery w:val="placeholder"/>
        </w:category>
        <w:types>
          <w:type w:val="bbPlcHdr"/>
        </w:types>
        <w:behaviors>
          <w:behavior w:val="content"/>
        </w:behaviors>
        <w:guid w:val="{18E02717-2058-45BE-BAE1-0802F5920620}"/>
      </w:docPartPr>
      <w:docPartBody>
        <w:p w:rsidR="00B92402" w:rsidRDefault="0028434D">
          <w:pPr>
            <w:pStyle w:val="76F25633154747778F07FEA369FE4C11"/>
          </w:pPr>
          <w:r w:rsidRPr="00036450">
            <w:t>EDUCATION</w:t>
          </w:r>
        </w:p>
      </w:docPartBody>
    </w:docPart>
    <w:docPart>
      <w:docPartPr>
        <w:name w:val="F5B8A0F36AA44B33BD034BD8593AA758"/>
        <w:category>
          <w:name w:val="General"/>
          <w:gallery w:val="placeholder"/>
        </w:category>
        <w:types>
          <w:type w:val="bbPlcHdr"/>
        </w:types>
        <w:behaviors>
          <w:behavior w:val="content"/>
        </w:behaviors>
        <w:guid w:val="{6F2BEC08-3913-4315-9FF1-ED91FBDD3863}"/>
      </w:docPartPr>
      <w:docPartBody>
        <w:p w:rsidR="00B92402" w:rsidRDefault="0028434D">
          <w:pPr>
            <w:pStyle w:val="F5B8A0F36AA44B33BD034BD8593AA758"/>
          </w:pPr>
          <w:r w:rsidRPr="00036450">
            <w:t>WORK 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34D"/>
    <w:rsid w:val="0028434D"/>
    <w:rsid w:val="009902A0"/>
    <w:rsid w:val="00B92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8A150A96E54971BB30962CA166B9B5">
    <w:name w:val="DD8A150A96E54971BB30962CA166B9B5"/>
  </w:style>
  <w:style w:type="paragraph" w:customStyle="1" w:styleId="F98027CE65CA41C7AEBB0B783FABF50B">
    <w:name w:val="F98027CE65CA41C7AEBB0B783FABF50B"/>
  </w:style>
  <w:style w:type="paragraph" w:customStyle="1" w:styleId="855765A98FE643708A85F833B385FF3E">
    <w:name w:val="855765A98FE643708A85F833B385FF3E"/>
  </w:style>
  <w:style w:type="character" w:styleId="Hyperlink">
    <w:name w:val="Hyperlink"/>
    <w:basedOn w:val="DefaultParagraphFont"/>
    <w:uiPriority w:val="99"/>
    <w:unhideWhenUsed/>
    <w:rPr>
      <w:color w:val="C45911" w:themeColor="accent2" w:themeShade="BF"/>
      <w:u w:val="single"/>
    </w:rPr>
  </w:style>
  <w:style w:type="paragraph" w:customStyle="1" w:styleId="76F25633154747778F07FEA369FE4C11">
    <w:name w:val="76F25633154747778F07FEA369FE4C11"/>
  </w:style>
  <w:style w:type="paragraph" w:customStyle="1" w:styleId="F5B8A0F36AA44B33BD034BD8593AA758">
    <w:name w:val="F5B8A0F36AA44B33BD034BD8593AA758"/>
  </w:style>
  <w:style w:type="character" w:customStyle="1" w:styleId="Heading2Char">
    <w:name w:val="Heading 2 Char"/>
    <w:basedOn w:val="DefaultParagraphFont"/>
    <w:link w:val="Heading2"/>
    <w:uiPriority w:val="9"/>
    <w:rPr>
      <w:rFonts w:asciiTheme="majorHAnsi" w:eastAsiaTheme="majorEastAsia" w:hAnsiTheme="majorHAnsi" w:cstheme="majorBidi"/>
      <w:b/>
      <w:bCs/>
      <w:caps/>
      <w:szCs w:val="26"/>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06A0D-4821-47C2-BD9B-CACF27C6B108}">
  <ds:schemaRefs>
    <ds:schemaRef ds:uri="http://schemas.microsoft.com/sharepoint/v3/contenttype/forms"/>
  </ds:schemaRefs>
</ds:datastoreItem>
</file>

<file path=customXml/itemProps2.xml><?xml version="1.0" encoding="utf-8"?>
<ds:datastoreItem xmlns:ds="http://schemas.openxmlformats.org/officeDocument/2006/customXml" ds:itemID="{DD14EC26-251D-443A-AF4F-B15D0F3B0F84}">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8143E149-BD72-41A7-8F13-AF59DE30D6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{FB56B677-9A3F-44AE-9D93-DB7CB7905FC2}tf00546271_win32.dotx</Template>
  <TotalTime>0</TotalTime>
  <Pages>2</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2021-03-23T08:04:00Z</dcterms:created>
  <dcterms:modified xsi:type="dcterms:W3CDTF">2021-03-23T08:04:00Z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